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440D3C" w:rsidRDefault="000F0714" w:rsidP="000F0714">
      <w:pPr>
        <w:pStyle w:val="a7"/>
        <w:jc w:val="center"/>
      </w:pPr>
      <w:bookmarkStart w:id="0" w:name="_GoBack"/>
      <w:bookmarkEnd w:id="0"/>
      <w:r w:rsidRPr="00440D3C">
        <w:t xml:space="preserve">Сводная ведомость результатов </w:t>
      </w:r>
      <w:r w:rsidR="004654AF" w:rsidRPr="00440D3C">
        <w:t xml:space="preserve">проведения </w:t>
      </w:r>
      <w:r w:rsidRPr="00440D3C">
        <w:t>специальной оценки условий труда</w:t>
      </w:r>
    </w:p>
    <w:p w:rsidR="00B3448B" w:rsidRPr="00440D3C" w:rsidRDefault="00B3448B" w:rsidP="00B3448B"/>
    <w:p w:rsidR="00B3448B" w:rsidRPr="00440D3C" w:rsidRDefault="00B3448B" w:rsidP="00701B1F">
      <w:pPr>
        <w:jc w:val="both"/>
      </w:pPr>
      <w:r w:rsidRPr="00440D3C">
        <w:t>Наименование организации:</w:t>
      </w:r>
      <w:r w:rsidRPr="00440D3C">
        <w:rPr>
          <w:rStyle w:val="a9"/>
          <w:u w:val="none"/>
        </w:rPr>
        <w:t xml:space="preserve"> </w:t>
      </w:r>
      <w:r w:rsidRPr="00440D3C">
        <w:rPr>
          <w:rStyle w:val="a9"/>
          <w:u w:val="none"/>
        </w:rPr>
        <w:fldChar w:fldCharType="begin"/>
      </w:r>
      <w:r w:rsidRPr="00440D3C">
        <w:rPr>
          <w:rStyle w:val="a9"/>
          <w:u w:val="none"/>
        </w:rPr>
        <w:instrText xml:space="preserve"> DOCVARIABLE </w:instrText>
      </w:r>
      <w:r w:rsidR="00EA3306" w:rsidRPr="00440D3C">
        <w:rPr>
          <w:rStyle w:val="a9"/>
          <w:u w:val="none"/>
        </w:rPr>
        <w:instrText>ceh_info</w:instrText>
      </w:r>
      <w:r w:rsidRPr="00440D3C">
        <w:rPr>
          <w:rStyle w:val="a9"/>
          <w:u w:val="none"/>
        </w:rPr>
        <w:instrText xml:space="preserve"> \* MERGEFORMAT </w:instrText>
      </w:r>
      <w:r w:rsidRPr="00440D3C">
        <w:rPr>
          <w:rStyle w:val="a9"/>
          <w:u w:val="none"/>
        </w:rPr>
        <w:fldChar w:fldCharType="separate"/>
      </w:r>
      <w:r w:rsidR="009F4187" w:rsidRPr="009F4187">
        <w:rPr>
          <w:rStyle w:val="a9"/>
          <w:u w:val="none"/>
        </w:rPr>
        <w:t xml:space="preserve">Государственное бюджетное учреждение здравоохранения города Москвы «Городская поликлиника №69 </w:t>
      </w:r>
      <w:r w:rsidR="009F4187">
        <w:rPr>
          <w:rStyle w:val="a9"/>
          <w:u w:val="none"/>
        </w:rPr>
        <w:t xml:space="preserve">               </w:t>
      </w:r>
      <w:r w:rsidR="009F4187" w:rsidRPr="009F4187">
        <w:rPr>
          <w:rStyle w:val="a9"/>
          <w:u w:val="none"/>
        </w:rPr>
        <w:t>Департамента здравоохранения города Москвы»</w:t>
      </w:r>
      <w:r w:rsidRPr="00440D3C">
        <w:rPr>
          <w:rStyle w:val="a9"/>
          <w:u w:val="none"/>
        </w:rPr>
        <w:fldChar w:fldCharType="end"/>
      </w:r>
      <w:r w:rsidRPr="00440D3C">
        <w:rPr>
          <w:rStyle w:val="a9"/>
          <w:u w:val="none"/>
        </w:rPr>
        <w:t> </w:t>
      </w:r>
    </w:p>
    <w:p w:rsidR="00F06873" w:rsidRPr="00440D3C" w:rsidRDefault="00F06873" w:rsidP="004654AF">
      <w:pPr>
        <w:suppressAutoHyphens/>
        <w:jc w:val="right"/>
      </w:pPr>
      <w:r w:rsidRPr="00440D3C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440D3C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440D3C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440D3C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40D3C" w:rsidRDefault="004654AF" w:rsidP="00CD01FB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7873" w:type="dxa"/>
            <w:gridSpan w:val="7"/>
            <w:vAlign w:val="center"/>
          </w:tcPr>
          <w:p w:rsidR="004654AF" w:rsidRPr="00440D3C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440D3C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440D3C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440D3C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440D3C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440D3C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440D3C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440D3C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440D3C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440D3C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40D3C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40D3C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440D3C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440D3C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440D3C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440D3C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440D3C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440D3C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440D3C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440D3C" w:rsidTr="004654AF">
        <w:trPr>
          <w:jc w:val="center"/>
        </w:trPr>
        <w:tc>
          <w:tcPr>
            <w:tcW w:w="3518" w:type="dxa"/>
            <w:vAlign w:val="center"/>
          </w:tcPr>
          <w:p w:rsidR="00AF1EDF" w:rsidRPr="00440D3C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440D3C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440D3C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440D3C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440D3C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440D3C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440D3C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440D3C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440D3C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440D3C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440D3C" w:rsidTr="004654AF">
        <w:trPr>
          <w:jc w:val="center"/>
        </w:trPr>
        <w:tc>
          <w:tcPr>
            <w:tcW w:w="3518" w:type="dxa"/>
            <w:vAlign w:val="center"/>
          </w:tcPr>
          <w:p w:rsidR="00AF1EDF" w:rsidRPr="00440D3C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440D3C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440D3C" w:rsidRDefault="009F41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609</w:t>
            </w:r>
          </w:p>
        </w:tc>
        <w:tc>
          <w:tcPr>
            <w:tcW w:w="3118" w:type="dxa"/>
            <w:vAlign w:val="center"/>
          </w:tcPr>
          <w:p w:rsidR="00AF1EDF" w:rsidRPr="00440D3C" w:rsidRDefault="009F41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1063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11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440D3C" w:rsidTr="004654AF">
        <w:trPr>
          <w:jc w:val="center"/>
        </w:trPr>
        <w:tc>
          <w:tcPr>
            <w:tcW w:w="3518" w:type="dxa"/>
            <w:vAlign w:val="center"/>
          </w:tcPr>
          <w:p w:rsidR="00CD01FB" w:rsidRPr="00440D3C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440D3C">
              <w:rPr>
                <w:rFonts w:ascii="Times New Roman" w:hAnsi="Times New Roman"/>
                <w:sz w:val="20"/>
                <w:szCs w:val="20"/>
              </w:rPr>
              <w:t>Работники, занятые на рабочих</w:t>
            </w:r>
          </w:p>
          <w:p w:rsidR="00AF1EDF" w:rsidRPr="00440D3C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40D3C">
              <w:rPr>
                <w:rFonts w:ascii="Times New Roman" w:hAnsi="Times New Roman"/>
                <w:sz w:val="20"/>
                <w:szCs w:val="20"/>
              </w:rPr>
              <w:t xml:space="preserve"> местах (чел.)</w:t>
            </w:r>
          </w:p>
        </w:tc>
        <w:tc>
          <w:tcPr>
            <w:tcW w:w="843" w:type="dxa"/>
            <w:vAlign w:val="center"/>
          </w:tcPr>
          <w:p w:rsidR="00AF1EDF" w:rsidRPr="00440D3C" w:rsidRDefault="009F41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535</w:t>
            </w:r>
          </w:p>
        </w:tc>
        <w:tc>
          <w:tcPr>
            <w:tcW w:w="3118" w:type="dxa"/>
            <w:vAlign w:val="center"/>
          </w:tcPr>
          <w:p w:rsidR="00AF1EDF" w:rsidRPr="00440D3C" w:rsidRDefault="009F41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1063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11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440D3C" w:rsidTr="004654AF">
        <w:trPr>
          <w:jc w:val="center"/>
        </w:trPr>
        <w:tc>
          <w:tcPr>
            <w:tcW w:w="3518" w:type="dxa"/>
            <w:vAlign w:val="center"/>
          </w:tcPr>
          <w:p w:rsidR="00AF1EDF" w:rsidRPr="00440D3C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440D3C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440D3C" w:rsidRDefault="009F41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432</w:t>
            </w:r>
          </w:p>
        </w:tc>
        <w:tc>
          <w:tcPr>
            <w:tcW w:w="3118" w:type="dxa"/>
            <w:vAlign w:val="center"/>
          </w:tcPr>
          <w:p w:rsidR="00AF1EDF" w:rsidRPr="00440D3C" w:rsidRDefault="009F41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1063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11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440D3C" w:rsidTr="004654AF">
        <w:trPr>
          <w:jc w:val="center"/>
        </w:trPr>
        <w:tc>
          <w:tcPr>
            <w:tcW w:w="3518" w:type="dxa"/>
            <w:vAlign w:val="center"/>
          </w:tcPr>
          <w:p w:rsidR="00AF1EDF" w:rsidRPr="00440D3C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440D3C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440D3C" w:rsidRDefault="009F41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440D3C" w:rsidRDefault="009F41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440D3C" w:rsidTr="004654AF">
        <w:trPr>
          <w:jc w:val="center"/>
        </w:trPr>
        <w:tc>
          <w:tcPr>
            <w:tcW w:w="3518" w:type="dxa"/>
            <w:vAlign w:val="center"/>
          </w:tcPr>
          <w:p w:rsidR="00AF1EDF" w:rsidRPr="00440D3C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440D3C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440D3C" w:rsidRDefault="009F41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118" w:type="dxa"/>
            <w:vAlign w:val="center"/>
          </w:tcPr>
          <w:p w:rsidR="00AF1EDF" w:rsidRPr="00440D3C" w:rsidRDefault="009F41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440D3C" w:rsidRDefault="009F41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440D3C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440D3C" w:rsidRDefault="00F06873" w:rsidP="00F06873">
      <w:pPr>
        <w:jc w:val="right"/>
      </w:pPr>
      <w:r w:rsidRPr="00440D3C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440D3C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40D3C" w:rsidRDefault="004654AF" w:rsidP="00F06873">
            <w:pPr>
              <w:jc w:val="center"/>
              <w:rPr>
                <w:sz w:val="20"/>
              </w:rPr>
            </w:pPr>
            <w:r w:rsidRPr="00440D3C">
              <w:rPr>
                <w:color w:val="000000"/>
                <w:sz w:val="20"/>
              </w:rPr>
              <w:t>Индиви</w:t>
            </w:r>
            <w:r w:rsidRPr="00440D3C">
              <w:rPr>
                <w:color w:val="000000"/>
                <w:sz w:val="20"/>
              </w:rPr>
              <w:softHyphen/>
              <w:t>дуал</w:t>
            </w:r>
            <w:r w:rsidRPr="00440D3C">
              <w:rPr>
                <w:color w:val="000000"/>
                <w:sz w:val="20"/>
              </w:rPr>
              <w:t>ь</w:t>
            </w:r>
            <w:r w:rsidRPr="00440D3C">
              <w:rPr>
                <w:color w:val="000000"/>
                <w:sz w:val="20"/>
              </w:rPr>
              <w:t>ный номер рабоч</w:t>
            </w:r>
            <w:r w:rsidRPr="00440D3C">
              <w:rPr>
                <w:color w:val="000000"/>
                <w:sz w:val="20"/>
              </w:rPr>
              <w:t>е</w:t>
            </w:r>
            <w:r w:rsidRPr="00440D3C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40D3C" w:rsidRDefault="004654AF" w:rsidP="004654AF">
            <w:pPr>
              <w:jc w:val="center"/>
              <w:rPr>
                <w:color w:val="000000"/>
                <w:sz w:val="20"/>
              </w:rPr>
            </w:pPr>
            <w:r w:rsidRPr="00440D3C">
              <w:rPr>
                <w:color w:val="000000"/>
                <w:sz w:val="20"/>
              </w:rPr>
              <w:t>Профессия/</w:t>
            </w:r>
            <w:r w:rsidRPr="00440D3C">
              <w:rPr>
                <w:color w:val="000000"/>
                <w:sz w:val="20"/>
              </w:rPr>
              <w:br/>
              <w:t>должность/</w:t>
            </w:r>
            <w:r w:rsidRPr="00440D3C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40D3C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40D3C" w:rsidRDefault="00F06873" w:rsidP="00F06873">
            <w:pPr>
              <w:jc w:val="center"/>
              <w:rPr>
                <w:sz w:val="20"/>
              </w:rPr>
            </w:pPr>
            <w:r w:rsidRPr="00440D3C">
              <w:rPr>
                <w:sz w:val="20"/>
              </w:rPr>
              <w:t>Классы</w:t>
            </w:r>
            <w:r w:rsidR="004654AF" w:rsidRPr="00440D3C">
              <w:rPr>
                <w:sz w:val="20"/>
              </w:rPr>
              <w:t xml:space="preserve"> </w:t>
            </w:r>
            <w:r w:rsidR="004654AF" w:rsidRPr="00440D3C">
              <w:rPr>
                <w:color w:val="000000"/>
                <w:sz w:val="20"/>
              </w:rPr>
              <w:t>(подклассы)</w:t>
            </w:r>
            <w:r w:rsidRPr="00440D3C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440D3C">
              <w:rPr>
                <w:color w:val="000000"/>
                <w:sz w:val="16"/>
                <w:szCs w:val="16"/>
              </w:rPr>
              <w:t>о</w:t>
            </w:r>
            <w:r w:rsidRPr="00440D3C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440D3C">
              <w:rPr>
                <w:color w:val="000000"/>
                <w:sz w:val="16"/>
                <w:szCs w:val="16"/>
              </w:rPr>
              <w:t>о</w:t>
            </w:r>
            <w:r w:rsidRPr="00440D3C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440D3C">
              <w:rPr>
                <w:color w:val="000000"/>
                <w:sz w:val="16"/>
                <w:szCs w:val="16"/>
              </w:rPr>
              <w:t>о</w:t>
            </w:r>
            <w:r w:rsidRPr="00440D3C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440D3C">
              <w:rPr>
                <w:color w:val="000000"/>
                <w:sz w:val="16"/>
                <w:szCs w:val="16"/>
              </w:rPr>
              <w:t>ь</w:t>
            </w:r>
            <w:r w:rsidRPr="00440D3C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440D3C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Лечебно</w:t>
            </w:r>
            <w:r w:rsidRPr="00440D3C">
              <w:rPr>
                <w:sz w:val="16"/>
                <w:szCs w:val="16"/>
              </w:rPr>
              <w:t>-профилактическое п</w:t>
            </w:r>
            <w:r w:rsidRPr="00440D3C">
              <w:rPr>
                <w:sz w:val="16"/>
                <w:szCs w:val="16"/>
              </w:rPr>
              <w:t>и</w:t>
            </w:r>
            <w:r w:rsidRPr="00440D3C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Льготно</w:t>
            </w:r>
            <w:r w:rsidRPr="00440D3C">
              <w:rPr>
                <w:sz w:val="16"/>
                <w:szCs w:val="16"/>
              </w:rPr>
              <w:t>е пенсионное обеспеч</w:t>
            </w:r>
            <w:r w:rsidRPr="00440D3C">
              <w:rPr>
                <w:sz w:val="16"/>
                <w:szCs w:val="16"/>
              </w:rPr>
              <w:t>е</w:t>
            </w:r>
            <w:r w:rsidRPr="00440D3C">
              <w:rPr>
                <w:sz w:val="16"/>
                <w:szCs w:val="16"/>
              </w:rPr>
              <w:t>ние (да/нет)</w:t>
            </w:r>
          </w:p>
        </w:tc>
      </w:tr>
      <w:tr w:rsidR="00F06873" w:rsidRPr="00440D3C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440D3C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440D3C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440D3C" w:rsidRDefault="00F46395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параметры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440D3C" w:rsidRDefault="00F46395" w:rsidP="00F46395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параметры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40D3C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440D3C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440D3C" w:rsidTr="004654AF">
        <w:tc>
          <w:tcPr>
            <w:tcW w:w="959" w:type="dxa"/>
            <w:shd w:val="clear" w:color="auto" w:fill="auto"/>
            <w:vAlign w:val="center"/>
          </w:tcPr>
          <w:p w:rsidR="00F06873" w:rsidRPr="00440D3C" w:rsidRDefault="00F06873" w:rsidP="001B19D8">
            <w:pPr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440D3C" w:rsidRDefault="00F06873" w:rsidP="001B19D8">
            <w:pPr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440D3C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40D3C">
              <w:rPr>
                <w:sz w:val="18"/>
                <w:szCs w:val="18"/>
              </w:rPr>
              <w:t>24</w:t>
            </w:r>
          </w:p>
        </w:tc>
      </w:tr>
      <w:tr w:rsidR="009F4187" w:rsidRPr="00440D3C" w:rsidTr="009F4187">
        <w:trPr>
          <w:trHeight w:val="355"/>
        </w:trPr>
        <w:tc>
          <w:tcPr>
            <w:tcW w:w="15352" w:type="dxa"/>
            <w:gridSpan w:val="24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F4187">
              <w:rPr>
                <w:b/>
                <w:sz w:val="18"/>
                <w:szCs w:val="18"/>
              </w:rPr>
              <w:t>ГБУЗ «ГП №69 ДЗМ», Филиал №1 (111558, г. Москва, Федеративный пр-кт, д. 31)</w:t>
            </w:r>
          </w:p>
        </w:tc>
      </w:tr>
      <w:tr w:rsidR="009F4187" w:rsidRPr="00440D3C" w:rsidTr="009F4187">
        <w:trPr>
          <w:trHeight w:val="431"/>
        </w:trPr>
        <w:tc>
          <w:tcPr>
            <w:tcW w:w="959" w:type="dxa"/>
            <w:shd w:val="clear" w:color="auto" w:fill="auto"/>
            <w:vAlign w:val="center"/>
          </w:tcPr>
          <w:p w:rsidR="009F4187" w:rsidRPr="00440D3C" w:rsidRDefault="009F41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>Диагностическое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Pr="00440D3C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функциональной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Pr="00440D3C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0002А (0001А)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функциональной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0003А (0001А)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функциональной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0004А (0001А)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функциональной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0005А (0001А)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функциональной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ультразвуковой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0007А (0006А)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ультразвуковой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0008А (0006А)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ультразвуковой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0009А (0006А)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ультразвуковой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0010А (0006А)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ультразвуковой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25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0012А (0011А)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0013А (0011А)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0014А (0011А)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0015А (0011А)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0016А (0011А)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0017А (0011А)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24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0019А (0018А)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0020А (0018А)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15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>Консультативное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консультативным отделением - 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13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0023А (0022А)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11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0025А (0024А)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12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0026А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0027А (0026А)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23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0029А (0028А)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07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0031А (0030А)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18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351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0034А (0033А)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79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>Канцелярия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F4187" w:rsidRPr="00440D3C" w:rsidTr="009F4187">
        <w:trPr>
          <w:trHeight w:val="411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Делопроизводитель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0036А (0035А)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Делопроизводитель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91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0038А (0037А)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0039А (0037А)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0040А (0037А)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0041А (0037А)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0042А (0037А)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0043А (0037А)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0044А (0037А)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>Материально-технический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F4187" w:rsidRPr="00440D3C" w:rsidTr="009F4187">
        <w:trPr>
          <w:trHeight w:val="355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274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347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12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0048 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60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0050А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служебных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58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0051А (0050А)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служебных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66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0052А (0050А)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служебных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46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0053А (0050А)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служебных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0054А (0050А)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служебных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0055А (0050А)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служебных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0056А (0050А)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служебных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0057А (0050А)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служебных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0058А (0050А)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служебных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0059А (0050А)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служебных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0060А (0050А)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служебных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0061А (0050А)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служебных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27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345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Подсобный 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18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0065А (0064А)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0066А (0064А)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342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>Общий медицинский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F4187" w:rsidRPr="00440D3C" w:rsidTr="009F4187">
        <w:trPr>
          <w:trHeight w:val="561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филиалом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22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695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>Отдел организационно-методической и клинико-экспертной работы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F4187" w:rsidRPr="00440D3C" w:rsidTr="009F4187">
        <w:trPr>
          <w:trHeight w:val="647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врача по клинико-экспертной работе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355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0070 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Врач-методист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 xml:space="preserve">Отделение медицинской </w:t>
            </w:r>
          </w:p>
          <w:p w:rsidR="009F4187" w:rsidRP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>помощи взрослому населению на дому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0071 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отделением </w:t>
            </w:r>
          </w:p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медицинской помощи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взрослому населению на дому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365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0072А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0073А (0072А)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0074А (0072А)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0075А (0072А)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394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0076 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0077А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0078А (0077А)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0079А (0077А)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0080А (0077А)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0081А (0077А)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0082А (0077А)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0083А (0077А)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0084А (0077А)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0085А (0077А)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0086А (0077А)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33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0087А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0088А (0087А)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18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0089А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0090А (0089А)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0091А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патронажная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0092А (0091А)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патронажная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0093А (0091А)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патронажная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0094А (0091А)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патронажная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0095А (0091А)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патронажная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 xml:space="preserve">Отделение медицинской </w:t>
            </w:r>
          </w:p>
          <w:p w:rsidR="009F4187" w:rsidRP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>профилактики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F4187" w:rsidRPr="00440D3C" w:rsidTr="009F4187">
        <w:trPr>
          <w:trHeight w:val="565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0096 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- врач-профпатолог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14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0097А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0098А (0097А)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0099А (0097А)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19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0101А (0100А)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0102А (0100А)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0103А (0100А)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361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20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95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0108А (0107А)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0109А (0107А)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0110А (0107А)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0111А (0107А)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0112А (0107А)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0113А (0107А)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0114А (0107А)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0116А (0115А)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0117А (0115А)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59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 xml:space="preserve">Отделение медицинской </w:t>
            </w:r>
          </w:p>
          <w:p w:rsidR="009F4187" w:rsidRP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>профилактики №2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F4187" w:rsidRPr="00440D3C" w:rsidTr="009F4187">
        <w:trPr>
          <w:trHeight w:val="423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0119А (0118А)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0120А (0118А)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56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21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0123А (0122А)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0124А (0122А)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0125А (0122А)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0126А (0122А)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>Справочно-информационный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F4187" w:rsidRPr="00440D3C" w:rsidTr="009F4187">
        <w:trPr>
          <w:trHeight w:val="489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0128А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0129А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0130А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0131А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0132А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0133А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0134А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0135А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0136А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0137А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0138А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0139А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0140А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0141А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0142А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0143А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0144А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0145А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0146А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0147А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0148А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0149А (0127А)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75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>Терапевтическое отделение №1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F4187" w:rsidRPr="00440D3C" w:rsidTr="009F4187">
        <w:trPr>
          <w:trHeight w:val="569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терапевтическим отделением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44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54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0152А (0151А)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62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0153А (0151А)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51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15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13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60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0157А (0156А)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91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96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0159А (0158А)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76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>Терапевтическое отделение №2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F4187" w:rsidRPr="00440D3C" w:rsidTr="009F4187">
        <w:trPr>
          <w:trHeight w:val="495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01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0161А (0160А)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06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0162А (0160А)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98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0163А (0160А)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05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52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0165А (0164А)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60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0166А (0164А)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54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0167А (0164А)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62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0168А (0164А)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0169А (0164А)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14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97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53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>Терапевтическое отделение №4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F4187" w:rsidRPr="00440D3C" w:rsidTr="009F4187">
        <w:trPr>
          <w:trHeight w:val="843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терапевтическим отделением - врач общей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97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0174А (0173А)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0175А (0173А)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0176А (0173А)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85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90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0178А (0177А)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82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0179А (0177А)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89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0180А (0177А)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353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0182А (0181А)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0183А (0181А)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601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0184А (0181А)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65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0185А (0181А)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>Терапевтическое отделение №5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F4187" w:rsidRPr="00440D3C" w:rsidTr="009F4187">
        <w:trPr>
          <w:trHeight w:val="832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терапевтическим отделением - врач общей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345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54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0188А (0187А)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0189А (0187А)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0190А (0187А)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0191А (0187А)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0192А (0187А)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0193А (0187А)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0194А (0187А)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0195А (0187А)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0196А (0187А)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0197А (0187А)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66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59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 xml:space="preserve">Физиотерапевтический </w:t>
            </w:r>
          </w:p>
          <w:p w:rsidR="009F4187" w:rsidRP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>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F4187" w:rsidRPr="00440D3C" w:rsidTr="009F4187">
        <w:trPr>
          <w:trHeight w:val="565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70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физиотерапии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62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0201А (0200А)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физиотерапии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69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Инструктор по лечебной </w:t>
            </w:r>
          </w:p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33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i/>
                <w:sz w:val="18"/>
                <w:szCs w:val="18"/>
              </w:rPr>
            </w:pPr>
            <w:r w:rsidRPr="009F4187">
              <w:rPr>
                <w:i/>
                <w:sz w:val="18"/>
                <w:szCs w:val="18"/>
              </w:rPr>
              <w:t>Цент амбулаторной хирургии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F4187" w:rsidRPr="00440D3C" w:rsidTr="009F4187">
        <w:trPr>
          <w:trHeight w:val="507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0204А (0203А)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16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4654AF"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0206А (0205А)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53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0207А (0205А)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420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51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0209А (0208А)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4187" w:rsidRPr="00440D3C" w:rsidTr="009F4187">
        <w:trPr>
          <w:trHeight w:val="556"/>
        </w:trPr>
        <w:tc>
          <w:tcPr>
            <w:tcW w:w="959" w:type="dxa"/>
            <w:shd w:val="clear" w:color="auto" w:fill="auto"/>
            <w:vAlign w:val="center"/>
          </w:tcPr>
          <w:p w:rsid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0210А (0208А)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F4187" w:rsidRPr="009F4187" w:rsidRDefault="009F41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F4187" w:rsidRDefault="009F41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440D3C" w:rsidRDefault="0065289A" w:rsidP="009A1326">
      <w:pPr>
        <w:rPr>
          <w:sz w:val="18"/>
          <w:szCs w:val="18"/>
        </w:rPr>
      </w:pPr>
    </w:p>
    <w:p w:rsidR="00936F48" w:rsidRPr="00440D3C" w:rsidRDefault="00936F48" w:rsidP="00936F48">
      <w:r w:rsidRPr="00440D3C">
        <w:t>Дата составления:</w:t>
      </w:r>
      <w:r w:rsidRPr="00440D3C">
        <w:rPr>
          <w:rStyle w:val="a9"/>
          <w:u w:val="none"/>
        </w:rPr>
        <w:t xml:space="preserve"> </w:t>
      </w:r>
      <w:r w:rsidRPr="00440D3C">
        <w:rPr>
          <w:rStyle w:val="a9"/>
          <w:u w:val="none"/>
        </w:rPr>
        <w:fldChar w:fldCharType="begin"/>
      </w:r>
      <w:r w:rsidRPr="00440D3C">
        <w:rPr>
          <w:rStyle w:val="a9"/>
          <w:u w:val="none"/>
        </w:rPr>
        <w:instrText xml:space="preserve"> DOCVARIABLE fill_date \* MERGEFORMAT </w:instrText>
      </w:r>
      <w:r w:rsidRPr="00440D3C">
        <w:rPr>
          <w:rStyle w:val="a9"/>
          <w:u w:val="none"/>
        </w:rPr>
        <w:fldChar w:fldCharType="separate"/>
      </w:r>
      <w:r w:rsidR="009F4187">
        <w:rPr>
          <w:rStyle w:val="a9"/>
          <w:u w:val="none"/>
        </w:rPr>
        <w:t>03.04.2024</w:t>
      </w:r>
      <w:r w:rsidRPr="00440D3C">
        <w:rPr>
          <w:rStyle w:val="a9"/>
          <w:u w:val="none"/>
        </w:rPr>
        <w:fldChar w:fldCharType="end"/>
      </w:r>
      <w:r w:rsidRPr="00440D3C">
        <w:rPr>
          <w:rStyle w:val="a9"/>
          <w:u w:val="none"/>
        </w:rPr>
        <w:t> </w:t>
      </w:r>
    </w:p>
    <w:p w:rsidR="004654AF" w:rsidRPr="00440D3C" w:rsidRDefault="004654AF" w:rsidP="009D6532"/>
    <w:p w:rsidR="009D6532" w:rsidRPr="00440D3C" w:rsidRDefault="009D6532" w:rsidP="009F4187">
      <w:pPr>
        <w:spacing w:after="120"/>
      </w:pPr>
      <w:r w:rsidRPr="00440D3C">
        <w:t>Председатель комиссии по проведению специальной оценки условий труда</w:t>
      </w:r>
      <w:r w:rsidR="00701B1F" w:rsidRPr="00440D3C"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40D3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40D3C" w:rsidRDefault="009F4187" w:rsidP="009D6532">
            <w:pPr>
              <w:pStyle w:val="aa"/>
            </w:pPr>
            <w:r>
              <w:t>Врач-эпидемиолог</w:t>
            </w:r>
          </w:p>
        </w:tc>
        <w:tc>
          <w:tcPr>
            <w:tcW w:w="283" w:type="dxa"/>
            <w:vAlign w:val="bottom"/>
          </w:tcPr>
          <w:p w:rsidR="009D6532" w:rsidRPr="00440D3C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40D3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40D3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40D3C" w:rsidRDefault="009F4187" w:rsidP="009D6532">
            <w:pPr>
              <w:pStyle w:val="aa"/>
            </w:pPr>
            <w:r>
              <w:t>Суханов А.А.</w:t>
            </w:r>
          </w:p>
        </w:tc>
        <w:tc>
          <w:tcPr>
            <w:tcW w:w="284" w:type="dxa"/>
            <w:vAlign w:val="bottom"/>
          </w:tcPr>
          <w:p w:rsidR="009D6532" w:rsidRPr="00440D3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40D3C" w:rsidRDefault="009D6532" w:rsidP="009D6532">
            <w:pPr>
              <w:pStyle w:val="aa"/>
            </w:pPr>
          </w:p>
        </w:tc>
      </w:tr>
      <w:tr w:rsidR="009D6532" w:rsidRPr="00440D3C" w:rsidTr="009F418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D6532" w:rsidRPr="00440D3C" w:rsidRDefault="009D6532" w:rsidP="009F4187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440D3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D6532" w:rsidRPr="00440D3C" w:rsidRDefault="009D6532" w:rsidP="009F4187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6532" w:rsidRPr="00440D3C" w:rsidRDefault="009D6532" w:rsidP="009F4187">
            <w:pPr>
              <w:pStyle w:val="aa"/>
              <w:rPr>
                <w:vertAlign w:val="superscript"/>
              </w:rPr>
            </w:pPr>
            <w:r w:rsidRPr="00440D3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6532" w:rsidRPr="00440D3C" w:rsidRDefault="009D6532" w:rsidP="009F4187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D6532" w:rsidRPr="00440D3C" w:rsidRDefault="009F4187" w:rsidP="009F4187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D6532" w:rsidRPr="00440D3C" w:rsidRDefault="009D6532" w:rsidP="009F4187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D6532" w:rsidRPr="00440D3C" w:rsidRDefault="009D6532" w:rsidP="009F4187">
            <w:pPr>
              <w:pStyle w:val="aa"/>
              <w:rPr>
                <w:vertAlign w:val="superscript"/>
              </w:rPr>
            </w:pPr>
            <w:r w:rsidRPr="00440D3C">
              <w:rPr>
                <w:vertAlign w:val="superscript"/>
              </w:rPr>
              <w:t>(дата)</w:t>
            </w:r>
          </w:p>
        </w:tc>
      </w:tr>
    </w:tbl>
    <w:p w:rsidR="009D6532" w:rsidRPr="00440D3C" w:rsidRDefault="009D6532" w:rsidP="009F4187">
      <w:pPr>
        <w:spacing w:before="120" w:after="120"/>
      </w:pPr>
      <w:r w:rsidRPr="00440D3C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40D3C" w:rsidTr="009F418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40D3C" w:rsidRDefault="009F4187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9D6532" w:rsidRPr="00440D3C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40D3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40D3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40D3C" w:rsidRDefault="009F4187" w:rsidP="009D6532">
            <w:pPr>
              <w:pStyle w:val="aa"/>
            </w:pPr>
            <w:r>
              <w:t>Тедеев И.А.</w:t>
            </w:r>
          </w:p>
        </w:tc>
        <w:tc>
          <w:tcPr>
            <w:tcW w:w="284" w:type="dxa"/>
            <w:vAlign w:val="bottom"/>
          </w:tcPr>
          <w:p w:rsidR="009D6532" w:rsidRPr="00440D3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40D3C" w:rsidRDefault="009D6532" w:rsidP="009D6532">
            <w:pPr>
              <w:pStyle w:val="aa"/>
            </w:pPr>
          </w:p>
        </w:tc>
      </w:tr>
      <w:tr w:rsidR="009D6532" w:rsidRPr="00440D3C" w:rsidTr="009F418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D6532" w:rsidRPr="00440D3C" w:rsidRDefault="009D6532" w:rsidP="009F4187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440D3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D6532" w:rsidRPr="00440D3C" w:rsidRDefault="009D6532" w:rsidP="009F4187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6532" w:rsidRPr="00440D3C" w:rsidRDefault="009D6532" w:rsidP="009F4187">
            <w:pPr>
              <w:pStyle w:val="aa"/>
              <w:rPr>
                <w:vertAlign w:val="superscript"/>
              </w:rPr>
            </w:pPr>
            <w:r w:rsidRPr="00440D3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6532" w:rsidRPr="00440D3C" w:rsidRDefault="009D6532" w:rsidP="009F4187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D6532" w:rsidRPr="00440D3C" w:rsidRDefault="009F4187" w:rsidP="009F4187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D6532" w:rsidRPr="00440D3C" w:rsidRDefault="009D6532" w:rsidP="009F4187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D6532" w:rsidRPr="00440D3C" w:rsidRDefault="009D6532" w:rsidP="009F4187">
            <w:pPr>
              <w:pStyle w:val="aa"/>
              <w:rPr>
                <w:vertAlign w:val="superscript"/>
              </w:rPr>
            </w:pPr>
            <w:r w:rsidRPr="00440D3C">
              <w:rPr>
                <w:vertAlign w:val="superscript"/>
              </w:rPr>
              <w:t>(дата)</w:t>
            </w:r>
          </w:p>
        </w:tc>
      </w:tr>
      <w:tr w:rsidR="009F4187" w:rsidRPr="009F4187" w:rsidTr="009F418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F4187" w:rsidRPr="009F4187" w:rsidRDefault="009F4187" w:rsidP="009D6532">
            <w:pPr>
              <w:pStyle w:val="aa"/>
            </w:pPr>
            <w:r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F4187" w:rsidRPr="009F4187" w:rsidRDefault="009F418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F4187" w:rsidRPr="009F4187" w:rsidRDefault="009F418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F4187" w:rsidRPr="009F4187" w:rsidRDefault="009F418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F4187" w:rsidRPr="009F4187" w:rsidRDefault="009F4187" w:rsidP="009D6532">
            <w:pPr>
              <w:pStyle w:val="aa"/>
            </w:pPr>
            <w:r>
              <w:t>Ключник Т.Ю.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F4187" w:rsidRPr="009F4187" w:rsidRDefault="009F418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F4187" w:rsidRPr="009F4187" w:rsidRDefault="009F4187" w:rsidP="009D6532">
            <w:pPr>
              <w:pStyle w:val="aa"/>
            </w:pPr>
          </w:p>
        </w:tc>
      </w:tr>
      <w:tr w:rsidR="009F4187" w:rsidRPr="009F4187" w:rsidTr="009F418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F4187" w:rsidRPr="009F4187" w:rsidRDefault="009F4187" w:rsidP="009D6532">
            <w:pPr>
              <w:pStyle w:val="aa"/>
              <w:rPr>
                <w:vertAlign w:val="superscript"/>
              </w:rPr>
            </w:pPr>
            <w:r w:rsidRPr="009F418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F4187" w:rsidRPr="009F4187" w:rsidRDefault="009F41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F4187" w:rsidRPr="009F4187" w:rsidRDefault="009F4187" w:rsidP="009D6532">
            <w:pPr>
              <w:pStyle w:val="aa"/>
              <w:rPr>
                <w:vertAlign w:val="superscript"/>
              </w:rPr>
            </w:pPr>
            <w:r w:rsidRPr="009F418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F4187" w:rsidRPr="009F4187" w:rsidRDefault="009F41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F4187" w:rsidRPr="009F4187" w:rsidRDefault="009F4187" w:rsidP="009D6532">
            <w:pPr>
              <w:pStyle w:val="aa"/>
              <w:rPr>
                <w:vertAlign w:val="superscript"/>
              </w:rPr>
            </w:pPr>
            <w:r w:rsidRPr="009F418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F4187" w:rsidRPr="009F4187" w:rsidRDefault="009F41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F4187" w:rsidRPr="009F4187" w:rsidRDefault="009F4187" w:rsidP="009D6532">
            <w:pPr>
              <w:pStyle w:val="aa"/>
              <w:rPr>
                <w:vertAlign w:val="superscript"/>
              </w:rPr>
            </w:pPr>
            <w:r w:rsidRPr="009F4187">
              <w:rPr>
                <w:vertAlign w:val="superscript"/>
              </w:rPr>
              <w:t>(дата)</w:t>
            </w:r>
          </w:p>
        </w:tc>
      </w:tr>
    </w:tbl>
    <w:p w:rsidR="002743B5" w:rsidRPr="00440D3C" w:rsidRDefault="004654AF" w:rsidP="009F4187">
      <w:pPr>
        <w:spacing w:before="120" w:after="120"/>
      </w:pPr>
      <w:r w:rsidRPr="00440D3C">
        <w:t>Эксперт</w:t>
      </w:r>
      <w:r w:rsidR="00701B1F" w:rsidRPr="00440D3C">
        <w:t xml:space="preserve"> </w:t>
      </w:r>
      <w:r w:rsidRPr="00440D3C">
        <w:t>(-ы)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9F4187" w:rsidTr="009F4187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F4187" w:rsidRDefault="009F4187" w:rsidP="002743B5">
            <w:pPr>
              <w:pStyle w:val="aa"/>
            </w:pPr>
            <w:r w:rsidRPr="009F4187">
              <w:t>5895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9F4187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F4187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9F4187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F4187" w:rsidRDefault="009F4187" w:rsidP="002743B5">
            <w:pPr>
              <w:pStyle w:val="aa"/>
            </w:pPr>
            <w:r w:rsidRPr="009F4187">
              <w:t>Кузнецова О.В.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9F4187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F4187" w:rsidRDefault="009F4187" w:rsidP="002743B5">
            <w:pPr>
              <w:pStyle w:val="aa"/>
            </w:pPr>
            <w:r>
              <w:t>03.04.2024</w:t>
            </w:r>
          </w:p>
        </w:tc>
      </w:tr>
      <w:tr w:rsidR="002743B5" w:rsidRPr="009F4187" w:rsidTr="009F4187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2743B5" w:rsidRPr="009F4187" w:rsidRDefault="009F4187" w:rsidP="002743B5">
            <w:pPr>
              <w:pStyle w:val="aa"/>
              <w:rPr>
                <w:b/>
                <w:vertAlign w:val="superscript"/>
              </w:rPr>
            </w:pPr>
            <w:r w:rsidRPr="009F418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2743B5" w:rsidRPr="009F4187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743B5" w:rsidRPr="009F4187" w:rsidRDefault="009F4187" w:rsidP="002743B5">
            <w:pPr>
              <w:pStyle w:val="aa"/>
              <w:rPr>
                <w:b/>
                <w:vertAlign w:val="superscript"/>
              </w:rPr>
            </w:pPr>
            <w:r w:rsidRPr="009F418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2743B5" w:rsidRPr="009F4187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2743B5" w:rsidRPr="009F4187" w:rsidRDefault="009F4187" w:rsidP="002743B5">
            <w:pPr>
              <w:pStyle w:val="aa"/>
              <w:rPr>
                <w:b/>
                <w:vertAlign w:val="superscript"/>
              </w:rPr>
            </w:pPr>
            <w:r w:rsidRPr="009F4187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shd w:val="clear" w:color="auto" w:fill="auto"/>
          </w:tcPr>
          <w:p w:rsidR="002743B5" w:rsidRPr="009F4187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743B5" w:rsidRPr="009F4187" w:rsidRDefault="009F4187" w:rsidP="002743B5">
            <w:pPr>
              <w:pStyle w:val="aa"/>
              <w:rPr>
                <w:vertAlign w:val="superscript"/>
              </w:rPr>
            </w:pPr>
            <w:r w:rsidRPr="009F4187">
              <w:rPr>
                <w:vertAlign w:val="superscript"/>
              </w:rPr>
              <w:t>(дата)</w:t>
            </w:r>
          </w:p>
        </w:tc>
      </w:tr>
    </w:tbl>
    <w:p w:rsidR="00DC1A91" w:rsidRPr="00440D3C" w:rsidRDefault="00DC1A91" w:rsidP="00DC1A91"/>
    <w:sectPr w:rsidR="00DC1A91" w:rsidRPr="00440D3C" w:rsidSect="00440D3C">
      <w:footerReference w:type="default" r:id="rId7"/>
      <w:pgSz w:w="16838" w:h="11906" w:orient="landscape"/>
      <w:pgMar w:top="899" w:right="851" w:bottom="851" w:left="851" w:header="709" w:footer="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53C" w:rsidRDefault="004C653C" w:rsidP="00440D3C">
      <w:r>
        <w:separator/>
      </w:r>
    </w:p>
  </w:endnote>
  <w:endnote w:type="continuationSeparator" w:id="0">
    <w:p w:rsidR="004C653C" w:rsidRDefault="004C653C" w:rsidP="0044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D3C" w:rsidRPr="00440D3C" w:rsidRDefault="00440D3C">
    <w:pPr>
      <w:pStyle w:val="ad"/>
      <w:jc w:val="right"/>
      <w:rPr>
        <w:sz w:val="20"/>
      </w:rPr>
    </w:pPr>
    <w:r w:rsidRPr="00440D3C">
      <w:rPr>
        <w:sz w:val="20"/>
      </w:rPr>
      <w:fldChar w:fldCharType="begin"/>
    </w:r>
    <w:r w:rsidRPr="00440D3C">
      <w:rPr>
        <w:sz w:val="20"/>
      </w:rPr>
      <w:instrText>PAGE   \* MERGEFORMAT</w:instrText>
    </w:r>
    <w:r w:rsidRPr="00440D3C">
      <w:rPr>
        <w:sz w:val="20"/>
      </w:rPr>
      <w:fldChar w:fldCharType="separate"/>
    </w:r>
    <w:r w:rsidR="00A16A24">
      <w:rPr>
        <w:noProof/>
        <w:sz w:val="20"/>
      </w:rPr>
      <w:t>2</w:t>
    </w:r>
    <w:r w:rsidRPr="00440D3C">
      <w:rPr>
        <w:sz w:val="20"/>
      </w:rPr>
      <w:fldChar w:fldCharType="end"/>
    </w:r>
  </w:p>
  <w:p w:rsidR="00440D3C" w:rsidRDefault="00440D3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53C" w:rsidRDefault="004C653C" w:rsidP="00440D3C">
      <w:r>
        <w:separator/>
      </w:r>
    </w:p>
  </w:footnote>
  <w:footnote w:type="continuationSeparator" w:id="0">
    <w:p w:rsidR="004C653C" w:rsidRDefault="004C653C" w:rsidP="00440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70"/>
    <w:docVar w:name="adv_info1" w:val="     "/>
    <w:docVar w:name="adv_info2" w:val="     "/>
    <w:docVar w:name="adv_info3" w:val="     "/>
    <w:docVar w:name="att_org_adr" w:val="119049, г. Москва, ул. Коровий Вал, д. 3, стр. 5"/>
    <w:docVar w:name="att_org_dop" w:val="Государственное бюджетное учреждение города Москвы &quot;Московский городской центр условий и охраны труда&quot;_x000d__x000a_(ГБУ МГЦУОТ)_x000d__x000a_119049, г. Москва, ул. Коровий Вал, д. 3, стр. 5_x000d__x000a_Лаборатория экспертизы условий труда, 119049, г. Москва, ул. Коровий Вал, д. 3, стр. 5,_x000d__x000a_тел. 8 (499) 237-02-19, е-mail: MCOT@social.mos.ru, Регистрационный номер - 561 от 13.11.2018"/>
    <w:docVar w:name="att_org_name" w:val="Государственное бюджетное учреждение города Москвы &quot;Московский городской центр условий и охраны труда&quot;"/>
    <w:docVar w:name="att_org_reg_date" w:val="13.11.2018"/>
    <w:docVar w:name="att_org_reg_num" w:val="561"/>
    <w:docVar w:name="boss_fio" w:val="Овчинников Юрий Станиславович"/>
    <w:docVar w:name="ceh_info" w:val="Государственное бюджетное учреждение здравоохранения города Москвы «Городская поликлиника №69 Департамента здравоохранения города Москвы»"/>
    <w:docVar w:name="close_doc_flag" w:val="0"/>
    <w:docVar w:name="D_dog" w:val="   "/>
    <w:docVar w:name="D_prikaz" w:val="   "/>
    <w:docVar w:name="doc_name" w:val="Документ70"/>
    <w:docVar w:name="doc_type" w:val="5"/>
    <w:docVar w:name="fill_date" w:val="03.04.2024"/>
    <w:docVar w:name="kpp_code" w:val="   "/>
    <w:docVar w:name="N_dog" w:val="   "/>
    <w:docVar w:name="N_prikaz" w:val="   "/>
    <w:docVar w:name="org_guid" w:val="F901A6FBA92B40BCBDADAB96A91CF69A"/>
    <w:docVar w:name="org_id" w:val="1"/>
    <w:docVar w:name="org_name" w:val="     "/>
    <w:docVar w:name="pers_guids" w:val="D39A7BECF1DA4F38BA380AFD822D6442@128-524-827-71"/>
    <w:docVar w:name="pers_snils" w:val="D39A7BECF1DA4F38BA380AFD822D6442@128-524-827-71"/>
    <w:docVar w:name="podr_id" w:val="org_1"/>
    <w:docVar w:name="pred_dolg" w:val="Врач-эпидемиолог"/>
    <w:docVar w:name="pred_fio" w:val="Суханов А.А."/>
    <w:docVar w:name="rbtd_adr" w:val="     "/>
    <w:docVar w:name="rbtd_name" w:val="Государственное бюджетное учреждение здравоохранения города Москвы «Городская поликлиника №69 Департамента здравоохранения города Москвы»"/>
    <w:docVar w:name="sout_id" w:val="   "/>
    <w:docVar w:name="step_test" w:val="6"/>
    <w:docVar w:name="sv_docs" w:val="1"/>
  </w:docVars>
  <w:rsids>
    <w:rsidRoot w:val="009F4187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40D3C"/>
    <w:rsid w:val="00450E3E"/>
    <w:rsid w:val="004654AF"/>
    <w:rsid w:val="00495D50"/>
    <w:rsid w:val="004B7161"/>
    <w:rsid w:val="004C653C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01B1F"/>
    <w:rsid w:val="00725C51"/>
    <w:rsid w:val="00820552"/>
    <w:rsid w:val="00936F48"/>
    <w:rsid w:val="009647F7"/>
    <w:rsid w:val="009A1326"/>
    <w:rsid w:val="009D6532"/>
    <w:rsid w:val="009F4187"/>
    <w:rsid w:val="00A026A4"/>
    <w:rsid w:val="00A16A24"/>
    <w:rsid w:val="00AF1EDF"/>
    <w:rsid w:val="00B12F45"/>
    <w:rsid w:val="00B2089E"/>
    <w:rsid w:val="00B3448B"/>
    <w:rsid w:val="00B874F5"/>
    <w:rsid w:val="00BA560A"/>
    <w:rsid w:val="00BD551A"/>
    <w:rsid w:val="00C0355B"/>
    <w:rsid w:val="00C93056"/>
    <w:rsid w:val="00CA2E96"/>
    <w:rsid w:val="00CD01FB"/>
    <w:rsid w:val="00CD2568"/>
    <w:rsid w:val="00D11966"/>
    <w:rsid w:val="00D4198B"/>
    <w:rsid w:val="00DC0F74"/>
    <w:rsid w:val="00DC1A91"/>
    <w:rsid w:val="00DD6622"/>
    <w:rsid w:val="00E25119"/>
    <w:rsid w:val="00E30B79"/>
    <w:rsid w:val="00E378C7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uiPriority w:val="99"/>
    <w:rsid w:val="00440D3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440D3C"/>
    <w:rPr>
      <w:sz w:val="24"/>
    </w:rPr>
  </w:style>
  <w:style w:type="paragraph" w:styleId="ad">
    <w:name w:val="footer"/>
    <w:basedOn w:val="a"/>
    <w:link w:val="ae"/>
    <w:uiPriority w:val="99"/>
    <w:rsid w:val="00440D3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440D3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uiPriority w:val="99"/>
    <w:rsid w:val="00440D3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440D3C"/>
    <w:rPr>
      <w:sz w:val="24"/>
    </w:rPr>
  </w:style>
  <w:style w:type="paragraph" w:styleId="ad">
    <w:name w:val="footer"/>
    <w:basedOn w:val="a"/>
    <w:link w:val="ae"/>
    <w:uiPriority w:val="99"/>
    <w:rsid w:val="00440D3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440D3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4</Pages>
  <Words>3457</Words>
  <Characters>19711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Hewlett-Packard Company</Company>
  <LinksUpToDate>false</LinksUpToDate>
  <CharactersWithSpaces>23122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Екатерина Шевлягина</dc:creator>
  <cp:lastModifiedBy>2321</cp:lastModifiedBy>
  <cp:revision>2</cp:revision>
  <dcterms:created xsi:type="dcterms:W3CDTF">2024-05-02T09:46:00Z</dcterms:created>
  <dcterms:modified xsi:type="dcterms:W3CDTF">2024-05-02T09:46:00Z</dcterms:modified>
</cp:coreProperties>
</file>